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8EBA0" w14:textId="77777777" w:rsidR="000B7E33" w:rsidRDefault="000B7E33" w:rsidP="000B7E33">
      <w:pPr>
        <w:pStyle w:val="Fliesstext"/>
        <w:rPr>
          <w:bCs/>
          <w:lang w:val="en-GB"/>
        </w:rPr>
      </w:pPr>
      <w:bookmarkStart w:id="0" w:name="_GoBack"/>
      <w:bookmarkEnd w:id="0"/>
    </w:p>
    <w:p w14:paraId="266D26F9" w14:textId="42C1620B" w:rsidR="00982C3D" w:rsidRDefault="00982C3D" w:rsidP="000B7E33">
      <w:pPr>
        <w:pStyle w:val="Fliesstext"/>
        <w:rPr>
          <w:bCs/>
          <w:lang w:val="en-GB"/>
        </w:rPr>
      </w:pPr>
      <w:r>
        <w:rPr>
          <w:bCs/>
          <w:lang w:val="en-GB"/>
        </w:rPr>
        <w:t xml:space="preserve">Title of the </w:t>
      </w:r>
      <w:r w:rsidR="00A56469">
        <w:rPr>
          <w:bCs/>
          <w:lang w:val="en-GB"/>
        </w:rPr>
        <w:t>M</w:t>
      </w:r>
      <w:r>
        <w:rPr>
          <w:bCs/>
          <w:lang w:val="en-GB"/>
        </w:rPr>
        <w:t>odule</w:t>
      </w:r>
      <w:r w:rsidR="000B7E33">
        <w:rPr>
          <w:bCs/>
          <w:lang w:val="en-GB"/>
        </w:rPr>
        <w:t>:</w:t>
      </w:r>
      <w:r w:rsidR="000B7E33">
        <w:rPr>
          <w:bCs/>
          <w:lang w:val="en-GB"/>
        </w:rPr>
        <w:tab/>
      </w:r>
      <w:r w:rsidR="000B7E33">
        <w:rPr>
          <w:bCs/>
          <w:lang w:val="en-GB"/>
        </w:rPr>
        <w:tab/>
      </w:r>
      <w:r w:rsidR="0098403B">
        <w:rPr>
          <w:lang w:val="en-GB"/>
        </w:rPr>
        <w:t>____________________________________________</w:t>
      </w:r>
    </w:p>
    <w:p w14:paraId="3DF58206" w14:textId="7BED18EC" w:rsidR="00982C3D" w:rsidRDefault="00982C3D" w:rsidP="000B7E33">
      <w:pPr>
        <w:pStyle w:val="Fliesstext"/>
        <w:rPr>
          <w:lang w:val="en-GB"/>
        </w:rPr>
      </w:pPr>
      <w:r w:rsidRPr="00A42763">
        <w:rPr>
          <w:lang w:val="en-GB"/>
        </w:rPr>
        <w:t>Name</w:t>
      </w:r>
      <w:r>
        <w:rPr>
          <w:lang w:val="en-GB"/>
        </w:rPr>
        <w:t xml:space="preserve"> of the </w:t>
      </w:r>
      <w:r w:rsidR="00A56469">
        <w:rPr>
          <w:lang w:val="en-GB"/>
        </w:rPr>
        <w:t>F</w:t>
      </w:r>
      <w:r w:rsidRPr="00A42763">
        <w:rPr>
          <w:lang w:val="en-GB"/>
        </w:rPr>
        <w:t>acilitator</w:t>
      </w:r>
      <w:r w:rsidR="000B7E33">
        <w:rPr>
          <w:lang w:val="en-GB"/>
        </w:rPr>
        <w:t>:</w:t>
      </w:r>
      <w:r w:rsidR="000B7E33">
        <w:rPr>
          <w:lang w:val="en-GB"/>
        </w:rPr>
        <w:tab/>
      </w:r>
      <w:r w:rsidR="0098403B">
        <w:rPr>
          <w:lang w:val="en-GB"/>
        </w:rPr>
        <w:t>____________________________________________</w:t>
      </w:r>
    </w:p>
    <w:p w14:paraId="51E20FCB" w14:textId="77777777" w:rsidR="00780D4E" w:rsidRPr="00A42763" w:rsidRDefault="00780D4E" w:rsidP="000B7E33">
      <w:pPr>
        <w:pStyle w:val="Fliesstext"/>
        <w:rPr>
          <w:lang w:val="en-GB"/>
        </w:rPr>
      </w:pPr>
    </w:p>
    <w:p w14:paraId="60E61B76" w14:textId="2671B363" w:rsidR="00982C3D" w:rsidRDefault="00982C3D" w:rsidP="000B7E33">
      <w:pPr>
        <w:pStyle w:val="Fliesstext"/>
        <w:rPr>
          <w:lang w:val="en-GB"/>
        </w:rPr>
      </w:pPr>
      <w:r w:rsidRPr="00A42763">
        <w:rPr>
          <w:lang w:val="en-GB"/>
        </w:rPr>
        <w:t>Learning Objectives</w:t>
      </w:r>
      <w:r w:rsidR="000B7E33">
        <w:rPr>
          <w:lang w:val="en-GB"/>
        </w:rPr>
        <w:t>:</w:t>
      </w:r>
      <w:r w:rsidR="000B7E33">
        <w:rPr>
          <w:lang w:val="en-GB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780D4E" w:rsidRPr="00395184" w14:paraId="34C72095" w14:textId="77777777" w:rsidTr="00780D4E">
        <w:trPr>
          <w:trHeight w:val="2835"/>
        </w:trPr>
        <w:tc>
          <w:tcPr>
            <w:tcW w:w="9056" w:type="dxa"/>
          </w:tcPr>
          <w:p w14:paraId="64F8B866" w14:textId="4CAEEBD9" w:rsidR="00780D4E" w:rsidRDefault="00780D4E" w:rsidP="000B7E33">
            <w:pPr>
              <w:pStyle w:val="Fliesstext"/>
              <w:rPr>
                <w:lang w:val="en-GB"/>
              </w:rPr>
            </w:pPr>
          </w:p>
        </w:tc>
      </w:tr>
    </w:tbl>
    <w:p w14:paraId="4E264451" w14:textId="77777777" w:rsidR="00780D4E" w:rsidRDefault="00780D4E" w:rsidP="000B7E33">
      <w:pPr>
        <w:pStyle w:val="Fliesstext"/>
        <w:rPr>
          <w:lang w:val="en-GB"/>
        </w:rPr>
      </w:pPr>
    </w:p>
    <w:p w14:paraId="6CBD9E7A" w14:textId="268CE0EB" w:rsidR="00780D4E" w:rsidRDefault="00780D4E" w:rsidP="000B7E33">
      <w:pPr>
        <w:pStyle w:val="Fliesstext"/>
        <w:rPr>
          <w:lang w:val="en-GB"/>
        </w:rPr>
      </w:pPr>
      <w:r w:rsidRPr="00780D4E">
        <w:rPr>
          <w:lang w:val="en-GB"/>
        </w:rPr>
        <w:t xml:space="preserve">Teaching </w:t>
      </w:r>
      <w:r>
        <w:rPr>
          <w:lang w:val="en-GB"/>
        </w:rPr>
        <w:t>/</w:t>
      </w:r>
      <w:r w:rsidRPr="00780D4E">
        <w:rPr>
          <w:lang w:val="en-GB"/>
        </w:rPr>
        <w:t xml:space="preserve"> Learning Approaches and Methodologies</w:t>
      </w:r>
      <w:r>
        <w:rPr>
          <w:lang w:val="en-GB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780D4E" w:rsidRPr="00EB4A8D" w14:paraId="0559B11D" w14:textId="77777777" w:rsidTr="00780D4E">
        <w:trPr>
          <w:trHeight w:val="2835"/>
        </w:trPr>
        <w:tc>
          <w:tcPr>
            <w:tcW w:w="9056" w:type="dxa"/>
          </w:tcPr>
          <w:p w14:paraId="7DDF94BA" w14:textId="77777777" w:rsidR="00780D4E" w:rsidRDefault="00780D4E" w:rsidP="000B7E33">
            <w:pPr>
              <w:pStyle w:val="Fliesstext"/>
              <w:rPr>
                <w:lang w:val="en-GB"/>
              </w:rPr>
            </w:pPr>
          </w:p>
        </w:tc>
      </w:tr>
    </w:tbl>
    <w:p w14:paraId="059D5F3B" w14:textId="77777777" w:rsidR="00780D4E" w:rsidRDefault="00780D4E" w:rsidP="000B7E33">
      <w:pPr>
        <w:pStyle w:val="Fliesstext"/>
        <w:rPr>
          <w:lang w:val="en-GB"/>
        </w:rPr>
      </w:pPr>
    </w:p>
    <w:p w14:paraId="2FE04624" w14:textId="0A1EB686" w:rsidR="00D34399" w:rsidRPr="00CC5DDA" w:rsidRDefault="00780D4E" w:rsidP="00D34399">
      <w:pPr>
        <w:pStyle w:val="Fliesstext"/>
        <w:rPr>
          <w:lang w:val="en-GB"/>
        </w:rPr>
      </w:pPr>
      <w:r>
        <w:rPr>
          <w:lang w:val="en-GB"/>
        </w:rPr>
        <w:t>Please outline the daily</w:t>
      </w:r>
      <w:r w:rsidRPr="00780D4E">
        <w:rPr>
          <w:lang w:val="en-GB"/>
        </w:rPr>
        <w:t xml:space="preserve"> content along the following table</w:t>
      </w:r>
      <w:r>
        <w:rPr>
          <w:lang w:val="en-GB"/>
        </w:rPr>
        <w:t>:</w:t>
      </w:r>
    </w:p>
    <w:tbl>
      <w:tblPr>
        <w:tblW w:w="9214" w:type="dxa"/>
        <w:tblInd w:w="-10" w:type="dxa"/>
        <w:tblLayout w:type="fixed"/>
        <w:tblCellMar>
          <w:top w:w="28" w:type="dxa"/>
          <w:left w:w="28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3016"/>
        <w:gridCol w:w="2552"/>
        <w:gridCol w:w="2551"/>
      </w:tblGrid>
      <w:tr w:rsidR="00D34399" w:rsidRPr="00BD72CC" w14:paraId="73766170" w14:textId="77777777" w:rsidTr="00EA240F"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6C6C6"/>
          </w:tcPr>
          <w:p w14:paraId="4B942ABC" w14:textId="77777777" w:rsidR="00D34399" w:rsidRPr="00D34399" w:rsidRDefault="00D34399" w:rsidP="00D34399">
            <w:pPr>
              <w:pStyle w:val="Fliesstext"/>
              <w:rPr>
                <w:b/>
              </w:rPr>
            </w:pPr>
            <w:r w:rsidRPr="00D34399">
              <w:rPr>
                <w:b/>
              </w:rPr>
              <w:t>Day + Unit (90min)</w:t>
            </w:r>
          </w:p>
        </w:tc>
        <w:tc>
          <w:tcPr>
            <w:tcW w:w="3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6C6C6"/>
          </w:tcPr>
          <w:p w14:paraId="0E385733" w14:textId="77777777" w:rsidR="00D34399" w:rsidRPr="00D34399" w:rsidRDefault="00D34399" w:rsidP="00D34399">
            <w:pPr>
              <w:pStyle w:val="Fliesstext"/>
              <w:rPr>
                <w:b/>
              </w:rPr>
            </w:pPr>
            <w:r w:rsidRPr="00D34399">
              <w:rPr>
                <w:b/>
              </w:rPr>
              <w:t xml:space="preserve">Content/Topic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6C6C6"/>
          </w:tcPr>
          <w:p w14:paraId="2275FE65" w14:textId="77777777" w:rsidR="00D34399" w:rsidRPr="00D34399" w:rsidRDefault="00D34399" w:rsidP="00D34399">
            <w:pPr>
              <w:pStyle w:val="Fliesstext"/>
              <w:rPr>
                <w:b/>
              </w:rPr>
            </w:pPr>
            <w:r w:rsidRPr="00D34399">
              <w:rPr>
                <w:b/>
              </w:rPr>
              <w:t>Training Methods</w:t>
            </w:r>
          </w:p>
          <w:p w14:paraId="23AD2B61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C6C6"/>
            <w:tcMar>
              <w:right w:w="28" w:type="dxa"/>
            </w:tcMar>
          </w:tcPr>
          <w:p w14:paraId="4565F50A" w14:textId="77777777" w:rsidR="00D34399" w:rsidRPr="00D34399" w:rsidRDefault="00D34399" w:rsidP="00D34399">
            <w:pPr>
              <w:pStyle w:val="Fliesstext"/>
              <w:rPr>
                <w:b/>
              </w:rPr>
            </w:pPr>
            <w:r w:rsidRPr="00D34399">
              <w:rPr>
                <w:b/>
              </w:rPr>
              <w:t xml:space="preserve">Material / Technical Devices </w:t>
            </w:r>
            <w:proofErr w:type="spellStart"/>
            <w:r w:rsidRPr="00D34399">
              <w:rPr>
                <w:b/>
              </w:rPr>
              <w:t>needed</w:t>
            </w:r>
            <w:proofErr w:type="spellEnd"/>
          </w:p>
        </w:tc>
      </w:tr>
      <w:tr w:rsidR="00D34399" w:rsidRPr="00BD72CC" w14:paraId="4B6862C9" w14:textId="77777777" w:rsidTr="00050EC3">
        <w:trPr>
          <w:trHeight w:val="719"/>
        </w:trPr>
        <w:tc>
          <w:tcPr>
            <w:tcW w:w="921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1F84F99B" w14:textId="77777777" w:rsidR="00D34399" w:rsidRPr="00D34399" w:rsidRDefault="00D34399" w:rsidP="00D34399">
            <w:pPr>
              <w:pStyle w:val="Fliesstext"/>
              <w:jc w:val="center"/>
            </w:pPr>
            <w:r w:rsidRPr="00D34399">
              <w:t>Day 1</w:t>
            </w:r>
          </w:p>
        </w:tc>
      </w:tr>
      <w:tr w:rsidR="00D34399" w:rsidRPr="00BD72CC" w14:paraId="716F6EFA" w14:textId="77777777" w:rsidTr="00EA240F">
        <w:tc>
          <w:tcPr>
            <w:tcW w:w="109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7EA28AB0" w14:textId="77777777" w:rsidR="00D34399" w:rsidRDefault="00D34399" w:rsidP="00D34399">
            <w:pPr>
              <w:pStyle w:val="Fliesstext"/>
            </w:pPr>
            <w:r>
              <w:t>Unit 1</w:t>
            </w:r>
          </w:p>
        </w:tc>
        <w:tc>
          <w:tcPr>
            <w:tcW w:w="301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3CAF81B1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340F319A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right w:w="28" w:type="dxa"/>
            </w:tcMar>
          </w:tcPr>
          <w:p w14:paraId="45EEB3AB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4399" w:rsidRPr="00BD72CC" w14:paraId="0838E79C" w14:textId="77777777" w:rsidTr="00EA240F">
        <w:tc>
          <w:tcPr>
            <w:tcW w:w="109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5B014E13" w14:textId="77777777" w:rsidR="00D34399" w:rsidRPr="00BD72CC" w:rsidRDefault="00D34399" w:rsidP="00D34399">
            <w:pPr>
              <w:pStyle w:val="Fliesstext"/>
            </w:pPr>
            <w:r>
              <w:t>Unit</w:t>
            </w:r>
            <w:r w:rsidRPr="00BD72CC">
              <w:t xml:space="preserve"> 2</w:t>
            </w:r>
          </w:p>
        </w:tc>
        <w:tc>
          <w:tcPr>
            <w:tcW w:w="301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5C1D2669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65577F7B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right w:w="28" w:type="dxa"/>
            </w:tcMar>
          </w:tcPr>
          <w:p w14:paraId="68C27CC1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34399" w:rsidRPr="00BD72CC" w14:paraId="176F0BDC" w14:textId="77777777" w:rsidTr="00EA240F">
        <w:tc>
          <w:tcPr>
            <w:tcW w:w="109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0A1A09F1" w14:textId="77777777" w:rsidR="00D34399" w:rsidRPr="00BD72CC" w:rsidRDefault="00D34399" w:rsidP="00D34399">
            <w:pPr>
              <w:pStyle w:val="Fliesstext"/>
            </w:pPr>
            <w:r>
              <w:t>Unit</w:t>
            </w:r>
            <w:r w:rsidRPr="00BD72CC">
              <w:t xml:space="preserve"> 3</w:t>
            </w:r>
          </w:p>
        </w:tc>
        <w:tc>
          <w:tcPr>
            <w:tcW w:w="301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23FC13DB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18927FF8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right w:w="28" w:type="dxa"/>
            </w:tcMar>
          </w:tcPr>
          <w:p w14:paraId="4744048A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34399" w:rsidRPr="00BD72CC" w14:paraId="01137EB2" w14:textId="77777777" w:rsidTr="00EA240F">
        <w:tc>
          <w:tcPr>
            <w:tcW w:w="109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1A26B5B7" w14:textId="77777777" w:rsidR="00D34399" w:rsidRPr="00BD72CC" w:rsidRDefault="00D34399" w:rsidP="00D34399">
            <w:pPr>
              <w:pStyle w:val="Fliesstext"/>
            </w:pPr>
            <w:r>
              <w:t>Unit</w:t>
            </w:r>
            <w:r w:rsidRPr="00BD72CC">
              <w:t xml:space="preserve"> 4</w:t>
            </w:r>
          </w:p>
        </w:tc>
        <w:tc>
          <w:tcPr>
            <w:tcW w:w="301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5A15E932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</w:tcMar>
          </w:tcPr>
          <w:p w14:paraId="15A01A74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right w:w="28" w:type="dxa"/>
            </w:tcMar>
          </w:tcPr>
          <w:p w14:paraId="3A238E36" w14:textId="77777777" w:rsidR="00D34399" w:rsidRPr="00BD72CC" w:rsidRDefault="00D34399" w:rsidP="00EA240F">
            <w:pPr>
              <w:pStyle w:val="Tabelleninhalt"/>
              <w:spacing w:after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D72C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3D974F87" w14:textId="77777777" w:rsidR="00050EC3" w:rsidRPr="00050EC3" w:rsidRDefault="00050EC3" w:rsidP="00D34399">
      <w:pPr>
        <w:pStyle w:val="Fliesstext"/>
      </w:pPr>
    </w:p>
    <w:sectPr w:rsidR="00050EC3" w:rsidRPr="00050EC3" w:rsidSect="00FD71A5">
      <w:headerReference w:type="first" r:id="rId8"/>
      <w:footerReference w:type="first" r:id="rId9"/>
      <w:pgSz w:w="11900" w:h="16840"/>
      <w:pgMar w:top="1417" w:right="1417" w:bottom="1134" w:left="1417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320C8" w14:textId="77777777" w:rsidR="00B02053" w:rsidRDefault="00B02053" w:rsidP="00F4003E">
      <w:r>
        <w:separator/>
      </w:r>
    </w:p>
  </w:endnote>
  <w:endnote w:type="continuationSeparator" w:id="0">
    <w:p w14:paraId="028DC16F" w14:textId="77777777" w:rsidR="00B02053" w:rsidRDefault="00B02053" w:rsidP="00F40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tarSymbol">
    <w:altName w:val="Segoe UI Symbol"/>
    <w:charset w:val="01"/>
    <w:family w:val="auto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Roboto Serif">
    <w:panose1 w:val="00000000000000000000"/>
    <w:charset w:val="00"/>
    <w:family w:val="auto"/>
    <w:pitch w:val="variable"/>
    <w:sig w:usb0="A10000FF" w:usb1="5000667B" w:usb2="00000000" w:usb3="00000000" w:csb0="00000193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A2DFA" w14:textId="77777777" w:rsidR="00FD71A5" w:rsidRDefault="00FD71A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2C8B2" w14:textId="77777777" w:rsidR="00B02053" w:rsidRDefault="00B02053" w:rsidP="00F4003E">
      <w:r>
        <w:separator/>
      </w:r>
    </w:p>
  </w:footnote>
  <w:footnote w:type="continuationSeparator" w:id="0">
    <w:p w14:paraId="59A8F98F" w14:textId="77777777" w:rsidR="00B02053" w:rsidRDefault="00B02053" w:rsidP="00F40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257BC" w14:textId="176A4F87" w:rsidR="00FD71A5" w:rsidRPr="00CB31BD" w:rsidRDefault="006237EB" w:rsidP="00CB31BD">
    <w:pPr>
      <w:pStyle w:val="Fliesstext"/>
      <w:rPr>
        <w:b/>
        <w:lang w:val="en-GB"/>
      </w:rPr>
    </w:pPr>
    <w:r w:rsidRPr="00A42763">
      <w:rPr>
        <w:b/>
        <w:lang w:val="en-GB"/>
      </w:rPr>
      <w:t>Annex 2</w:t>
    </w:r>
    <w:r>
      <w:rPr>
        <w:b/>
        <w:lang w:val="en-GB"/>
      </w:rPr>
      <w:t>: T</w:t>
    </w:r>
    <w:r w:rsidRPr="00A42763">
      <w:rPr>
        <w:b/>
        <w:lang w:val="en-GB"/>
      </w:rPr>
      <w:t xml:space="preserve">emplate </w:t>
    </w:r>
    <w:r>
      <w:rPr>
        <w:b/>
        <w:lang w:val="en-GB"/>
      </w:rPr>
      <w:t>for</w:t>
    </w:r>
    <w:r w:rsidRPr="00A42763">
      <w:rPr>
        <w:b/>
        <w:lang w:val="en-GB"/>
      </w:rPr>
      <w:t xml:space="preserve"> the </w:t>
    </w:r>
    <w:r>
      <w:rPr>
        <w:b/>
        <w:lang w:val="en-GB"/>
      </w:rPr>
      <w:t>Module Outline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76F5"/>
    <w:multiLevelType w:val="hybridMultilevel"/>
    <w:tmpl w:val="19FA0168"/>
    <w:lvl w:ilvl="0" w:tplc="1160EACC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A29F6"/>
    <w:multiLevelType w:val="multilevel"/>
    <w:tmpl w:val="F4144F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C164C2"/>
    <w:multiLevelType w:val="hybridMultilevel"/>
    <w:tmpl w:val="FA4275CA"/>
    <w:lvl w:ilvl="0" w:tplc="ADD2CA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3BFB"/>
    <w:multiLevelType w:val="hybridMultilevel"/>
    <w:tmpl w:val="8542A6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408AE"/>
    <w:multiLevelType w:val="hybridMultilevel"/>
    <w:tmpl w:val="6BF28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C23BC"/>
    <w:multiLevelType w:val="hybridMultilevel"/>
    <w:tmpl w:val="7F08DD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F0B86"/>
    <w:multiLevelType w:val="hybridMultilevel"/>
    <w:tmpl w:val="78783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abstractNum w:abstractNumId="7" w15:restartNumberingAfterBreak="0">
    <w:nsid w:val="2B7C00F2"/>
    <w:multiLevelType w:val="multilevel"/>
    <w:tmpl w:val="FD6C9B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2D4452A8"/>
    <w:multiLevelType w:val="hybridMultilevel"/>
    <w:tmpl w:val="A1D054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F4E9578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C024E3"/>
    <w:multiLevelType w:val="hybridMultilevel"/>
    <w:tmpl w:val="2BF2315C"/>
    <w:lvl w:ilvl="0" w:tplc="16AC0B8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47EA2"/>
    <w:multiLevelType w:val="hybridMultilevel"/>
    <w:tmpl w:val="DF0434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F11D5"/>
    <w:multiLevelType w:val="multilevel"/>
    <w:tmpl w:val="818EAD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A0873D8"/>
    <w:multiLevelType w:val="multilevel"/>
    <w:tmpl w:val="018498D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Star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Star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Star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Star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StarSymbol" w:hint="default"/>
      </w:rPr>
    </w:lvl>
  </w:abstractNum>
  <w:abstractNum w:abstractNumId="13" w15:restartNumberingAfterBreak="0">
    <w:nsid w:val="3B601B02"/>
    <w:multiLevelType w:val="hybridMultilevel"/>
    <w:tmpl w:val="941CA3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334CC"/>
    <w:multiLevelType w:val="hybridMultilevel"/>
    <w:tmpl w:val="8A8ED4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F6BF7"/>
    <w:multiLevelType w:val="hybridMultilevel"/>
    <w:tmpl w:val="A93AC1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C817DF"/>
    <w:multiLevelType w:val="hybridMultilevel"/>
    <w:tmpl w:val="02EA43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62BA7"/>
    <w:multiLevelType w:val="hybridMultilevel"/>
    <w:tmpl w:val="BA92FF82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9058CD"/>
    <w:multiLevelType w:val="hybridMultilevel"/>
    <w:tmpl w:val="0A047B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43F1B"/>
    <w:multiLevelType w:val="hybridMultilevel"/>
    <w:tmpl w:val="C3DC5E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1341E9"/>
    <w:multiLevelType w:val="hybridMultilevel"/>
    <w:tmpl w:val="74CC2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E249A1"/>
    <w:multiLevelType w:val="hybridMultilevel"/>
    <w:tmpl w:val="B374ED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62666"/>
    <w:multiLevelType w:val="hybridMultilevel"/>
    <w:tmpl w:val="92FC5C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B93EFA"/>
    <w:multiLevelType w:val="hybridMultilevel"/>
    <w:tmpl w:val="BA8643E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0"/>
  </w:num>
  <w:num w:numId="3">
    <w:abstractNumId w:val="10"/>
  </w:num>
  <w:num w:numId="4">
    <w:abstractNumId w:val="15"/>
  </w:num>
  <w:num w:numId="5">
    <w:abstractNumId w:val="8"/>
  </w:num>
  <w:num w:numId="6">
    <w:abstractNumId w:val="22"/>
  </w:num>
  <w:num w:numId="7">
    <w:abstractNumId w:val="21"/>
  </w:num>
  <w:num w:numId="8">
    <w:abstractNumId w:val="7"/>
  </w:num>
  <w:num w:numId="9">
    <w:abstractNumId w:val="2"/>
  </w:num>
  <w:num w:numId="10">
    <w:abstractNumId w:val="1"/>
  </w:num>
  <w:num w:numId="11">
    <w:abstractNumId w:val="19"/>
  </w:num>
  <w:num w:numId="12">
    <w:abstractNumId w:val="11"/>
  </w:num>
  <w:num w:numId="13">
    <w:abstractNumId w:val="12"/>
  </w:num>
  <w:num w:numId="14">
    <w:abstractNumId w:val="5"/>
  </w:num>
  <w:num w:numId="15">
    <w:abstractNumId w:val="20"/>
  </w:num>
  <w:num w:numId="16">
    <w:abstractNumId w:val="18"/>
  </w:num>
  <w:num w:numId="17">
    <w:abstractNumId w:val="4"/>
  </w:num>
  <w:num w:numId="18">
    <w:abstractNumId w:val="14"/>
  </w:num>
  <w:num w:numId="19">
    <w:abstractNumId w:val="16"/>
  </w:num>
  <w:num w:numId="20">
    <w:abstractNumId w:val="6"/>
  </w:num>
  <w:num w:numId="21">
    <w:abstractNumId w:val="17"/>
  </w:num>
  <w:num w:numId="22">
    <w:abstractNumId w:val="3"/>
  </w:num>
  <w:num w:numId="23">
    <w:abstractNumId w:val="1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053"/>
    <w:rsid w:val="00005ECE"/>
    <w:rsid w:val="00010FFB"/>
    <w:rsid w:val="00044EFF"/>
    <w:rsid w:val="00050EC3"/>
    <w:rsid w:val="00084455"/>
    <w:rsid w:val="00093211"/>
    <w:rsid w:val="000961E2"/>
    <w:rsid w:val="000B7E33"/>
    <w:rsid w:val="000C2A9C"/>
    <w:rsid w:val="000D453B"/>
    <w:rsid w:val="000D461F"/>
    <w:rsid w:val="000E0449"/>
    <w:rsid w:val="000F4603"/>
    <w:rsid w:val="00111FE3"/>
    <w:rsid w:val="001335C9"/>
    <w:rsid w:val="00147B3D"/>
    <w:rsid w:val="0016057A"/>
    <w:rsid w:val="0016240E"/>
    <w:rsid w:val="00176A61"/>
    <w:rsid w:val="00194A15"/>
    <w:rsid w:val="001A497B"/>
    <w:rsid w:val="001D6E72"/>
    <w:rsid w:val="0025611D"/>
    <w:rsid w:val="00266A0A"/>
    <w:rsid w:val="0027136B"/>
    <w:rsid w:val="002C4EC1"/>
    <w:rsid w:val="002F412C"/>
    <w:rsid w:val="00344C92"/>
    <w:rsid w:val="00355257"/>
    <w:rsid w:val="00357BD9"/>
    <w:rsid w:val="00393898"/>
    <w:rsid w:val="00395184"/>
    <w:rsid w:val="003A1F73"/>
    <w:rsid w:val="003F3E35"/>
    <w:rsid w:val="004170FE"/>
    <w:rsid w:val="00417828"/>
    <w:rsid w:val="00475412"/>
    <w:rsid w:val="004C22EB"/>
    <w:rsid w:val="004E2595"/>
    <w:rsid w:val="004F29DE"/>
    <w:rsid w:val="005303FC"/>
    <w:rsid w:val="00586B26"/>
    <w:rsid w:val="00594112"/>
    <w:rsid w:val="005B05AE"/>
    <w:rsid w:val="005E0A1F"/>
    <w:rsid w:val="005E4A8A"/>
    <w:rsid w:val="005F07BA"/>
    <w:rsid w:val="00613E74"/>
    <w:rsid w:val="00620607"/>
    <w:rsid w:val="006237EB"/>
    <w:rsid w:val="0063420F"/>
    <w:rsid w:val="00647025"/>
    <w:rsid w:val="00655EB2"/>
    <w:rsid w:val="00677AAF"/>
    <w:rsid w:val="006C4409"/>
    <w:rsid w:val="00703B56"/>
    <w:rsid w:val="00712AD4"/>
    <w:rsid w:val="00720510"/>
    <w:rsid w:val="00734F08"/>
    <w:rsid w:val="00742D41"/>
    <w:rsid w:val="0076223F"/>
    <w:rsid w:val="00780D4E"/>
    <w:rsid w:val="007816DC"/>
    <w:rsid w:val="007C1BDB"/>
    <w:rsid w:val="007C555F"/>
    <w:rsid w:val="007E0C42"/>
    <w:rsid w:val="007E1EE8"/>
    <w:rsid w:val="007F18D8"/>
    <w:rsid w:val="008015F6"/>
    <w:rsid w:val="008108D3"/>
    <w:rsid w:val="00844D21"/>
    <w:rsid w:val="00850CB8"/>
    <w:rsid w:val="00864B7F"/>
    <w:rsid w:val="00873AA3"/>
    <w:rsid w:val="008762A8"/>
    <w:rsid w:val="008923DE"/>
    <w:rsid w:val="008A33EF"/>
    <w:rsid w:val="008C220C"/>
    <w:rsid w:val="008D1BEA"/>
    <w:rsid w:val="008E21CA"/>
    <w:rsid w:val="00913B2F"/>
    <w:rsid w:val="0091625B"/>
    <w:rsid w:val="009258FF"/>
    <w:rsid w:val="00955B42"/>
    <w:rsid w:val="00966DFE"/>
    <w:rsid w:val="00970CCD"/>
    <w:rsid w:val="0097764C"/>
    <w:rsid w:val="00982C3D"/>
    <w:rsid w:val="0098403B"/>
    <w:rsid w:val="009A54E5"/>
    <w:rsid w:val="00A110F8"/>
    <w:rsid w:val="00A13BB3"/>
    <w:rsid w:val="00A20B58"/>
    <w:rsid w:val="00A228A9"/>
    <w:rsid w:val="00A23266"/>
    <w:rsid w:val="00A26C3A"/>
    <w:rsid w:val="00A407CE"/>
    <w:rsid w:val="00A42763"/>
    <w:rsid w:val="00A51BCD"/>
    <w:rsid w:val="00A56469"/>
    <w:rsid w:val="00A5758F"/>
    <w:rsid w:val="00A719AA"/>
    <w:rsid w:val="00AB2354"/>
    <w:rsid w:val="00AB6C8A"/>
    <w:rsid w:val="00AD6FF3"/>
    <w:rsid w:val="00AF6324"/>
    <w:rsid w:val="00B02053"/>
    <w:rsid w:val="00B06EF4"/>
    <w:rsid w:val="00B14DBA"/>
    <w:rsid w:val="00B5227E"/>
    <w:rsid w:val="00B703FA"/>
    <w:rsid w:val="00BD5C04"/>
    <w:rsid w:val="00C1158D"/>
    <w:rsid w:val="00C21DD9"/>
    <w:rsid w:val="00C27F71"/>
    <w:rsid w:val="00C529B8"/>
    <w:rsid w:val="00C72B6D"/>
    <w:rsid w:val="00CA4388"/>
    <w:rsid w:val="00CB31BD"/>
    <w:rsid w:val="00CC5DDA"/>
    <w:rsid w:val="00D34399"/>
    <w:rsid w:val="00D65C8C"/>
    <w:rsid w:val="00DA4B78"/>
    <w:rsid w:val="00DC42DC"/>
    <w:rsid w:val="00DC56A1"/>
    <w:rsid w:val="00DE5378"/>
    <w:rsid w:val="00E035CA"/>
    <w:rsid w:val="00E145A4"/>
    <w:rsid w:val="00E175CF"/>
    <w:rsid w:val="00E3512D"/>
    <w:rsid w:val="00E53A6A"/>
    <w:rsid w:val="00EB4A8D"/>
    <w:rsid w:val="00EC1137"/>
    <w:rsid w:val="00ED23DC"/>
    <w:rsid w:val="00EE7AA4"/>
    <w:rsid w:val="00EF15E4"/>
    <w:rsid w:val="00F001B1"/>
    <w:rsid w:val="00F26EAA"/>
    <w:rsid w:val="00F331A2"/>
    <w:rsid w:val="00F4003E"/>
    <w:rsid w:val="00F66799"/>
    <w:rsid w:val="00F76ED4"/>
    <w:rsid w:val="00F83CAC"/>
    <w:rsid w:val="00FA4A28"/>
    <w:rsid w:val="00FB5E76"/>
    <w:rsid w:val="00FC0CC2"/>
    <w:rsid w:val="00FC7104"/>
    <w:rsid w:val="00FD18D8"/>
    <w:rsid w:val="00FD71A5"/>
    <w:rsid w:val="00FE0A5D"/>
    <w:rsid w:val="00FE7542"/>
    <w:rsid w:val="00FF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61EEC22"/>
  <w15:chartTrackingRefBased/>
  <w15:docId w15:val="{AF533285-3BCF-4FF8-BE08-32C2AA71B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FA4A28"/>
  </w:style>
  <w:style w:type="paragraph" w:styleId="berschrift1">
    <w:name w:val="heading 1"/>
    <w:aliases w:val="1 Überschrift"/>
    <w:basedOn w:val="Standard"/>
    <w:next w:val="Standard"/>
    <w:link w:val="berschrift1Zchn"/>
    <w:uiPriority w:val="9"/>
    <w:qFormat/>
    <w:rsid w:val="00093211"/>
    <w:pPr>
      <w:keepNext/>
      <w:keepLines/>
      <w:spacing w:before="360" w:after="160"/>
      <w:outlineLvl w:val="0"/>
    </w:pPr>
    <w:rPr>
      <w:rFonts w:ascii="Roboto Serif" w:eastAsiaTheme="majorEastAsia" w:hAnsi="Roboto Serif" w:cstheme="majorBidi"/>
      <w:b/>
      <w:sz w:val="28"/>
      <w:szCs w:val="40"/>
    </w:rPr>
  </w:style>
  <w:style w:type="paragraph" w:styleId="berschrift2">
    <w:name w:val="heading 2"/>
    <w:aliases w:val="2 Überschrift"/>
    <w:basedOn w:val="Standard"/>
    <w:next w:val="Standard"/>
    <w:link w:val="berschrift2Zchn"/>
    <w:uiPriority w:val="9"/>
    <w:unhideWhenUsed/>
    <w:qFormat/>
    <w:rsid w:val="00093211"/>
    <w:pPr>
      <w:keepNext/>
      <w:keepLines/>
      <w:spacing w:before="160" w:after="160"/>
      <w:outlineLvl w:val="1"/>
    </w:pPr>
    <w:rPr>
      <w:rFonts w:ascii="Roboto Serif" w:eastAsiaTheme="majorEastAsia" w:hAnsi="Roboto Serif" w:cstheme="majorBidi"/>
      <w:b/>
      <w:szCs w:val="32"/>
    </w:rPr>
  </w:style>
  <w:style w:type="paragraph" w:styleId="berschrift3">
    <w:name w:val="heading 3"/>
    <w:aliases w:val="3 Überschrift"/>
    <w:basedOn w:val="Standard"/>
    <w:next w:val="Standard"/>
    <w:link w:val="berschrift3Zchn"/>
    <w:uiPriority w:val="9"/>
    <w:unhideWhenUsed/>
    <w:qFormat/>
    <w:rsid w:val="00093211"/>
    <w:pPr>
      <w:keepNext/>
      <w:keepLines/>
      <w:spacing w:before="160" w:after="160"/>
      <w:outlineLvl w:val="2"/>
    </w:pPr>
    <w:rPr>
      <w:rFonts w:ascii="Roboto Serif" w:eastAsiaTheme="majorEastAsia" w:hAnsi="Roboto Serif" w:cstheme="majorBidi"/>
      <w:b/>
      <w:sz w:val="20"/>
      <w:szCs w:val="28"/>
    </w:rPr>
  </w:style>
  <w:style w:type="paragraph" w:styleId="berschrift4">
    <w:name w:val="heading 4"/>
    <w:aliases w:val="4 Überschrift"/>
    <w:basedOn w:val="Standard"/>
    <w:next w:val="Standard"/>
    <w:link w:val="berschrift4Zchn"/>
    <w:uiPriority w:val="9"/>
    <w:unhideWhenUsed/>
    <w:qFormat/>
    <w:rsid w:val="00093211"/>
    <w:pPr>
      <w:keepNext/>
      <w:keepLines/>
      <w:spacing w:before="80" w:after="80"/>
      <w:outlineLvl w:val="3"/>
    </w:pPr>
    <w:rPr>
      <w:rFonts w:ascii="Roboto Serif" w:eastAsiaTheme="majorEastAsia" w:hAnsi="Roboto Serif" w:cstheme="majorBidi"/>
      <w:i/>
      <w:iCs/>
      <w:sz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F40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00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00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00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00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1 Überschrift Zchn"/>
    <w:basedOn w:val="Absatz-Standardschriftart"/>
    <w:link w:val="berschrift1"/>
    <w:uiPriority w:val="9"/>
    <w:rsid w:val="00093211"/>
    <w:rPr>
      <w:rFonts w:ascii="Roboto Serif" w:eastAsiaTheme="majorEastAsia" w:hAnsi="Roboto Serif" w:cstheme="majorBidi"/>
      <w:b/>
      <w:sz w:val="28"/>
      <w:szCs w:val="40"/>
    </w:rPr>
  </w:style>
  <w:style w:type="character" w:customStyle="1" w:styleId="berschrift2Zchn">
    <w:name w:val="Überschrift 2 Zchn"/>
    <w:aliases w:val="2 Überschrift Zchn"/>
    <w:basedOn w:val="Absatz-Standardschriftart"/>
    <w:link w:val="berschrift2"/>
    <w:uiPriority w:val="9"/>
    <w:rsid w:val="00093211"/>
    <w:rPr>
      <w:rFonts w:ascii="Roboto Serif" w:eastAsiaTheme="majorEastAsia" w:hAnsi="Roboto Serif" w:cstheme="majorBidi"/>
      <w:b/>
      <w:szCs w:val="32"/>
    </w:rPr>
  </w:style>
  <w:style w:type="character" w:customStyle="1" w:styleId="berschrift3Zchn">
    <w:name w:val="Überschrift 3 Zchn"/>
    <w:aliases w:val="3 Überschrift Zchn"/>
    <w:basedOn w:val="Absatz-Standardschriftart"/>
    <w:link w:val="berschrift3"/>
    <w:uiPriority w:val="9"/>
    <w:rsid w:val="00093211"/>
    <w:rPr>
      <w:rFonts w:ascii="Roboto Serif" w:eastAsiaTheme="majorEastAsia" w:hAnsi="Roboto Serif" w:cstheme="majorBidi"/>
      <w:b/>
      <w:sz w:val="20"/>
      <w:szCs w:val="28"/>
    </w:rPr>
  </w:style>
  <w:style w:type="character" w:customStyle="1" w:styleId="berschrift4Zchn">
    <w:name w:val="Überschrift 4 Zchn"/>
    <w:aliases w:val="4 Überschrift Zchn"/>
    <w:basedOn w:val="Absatz-Standardschriftart"/>
    <w:link w:val="berschrift4"/>
    <w:uiPriority w:val="9"/>
    <w:rsid w:val="00093211"/>
    <w:rPr>
      <w:rFonts w:ascii="Roboto Serif" w:eastAsiaTheme="majorEastAsia" w:hAnsi="Roboto Serif" w:cstheme="majorBidi"/>
      <w:i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003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00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00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00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00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93211"/>
    <w:pPr>
      <w:spacing w:after="160"/>
      <w:contextualSpacing/>
    </w:pPr>
    <w:rPr>
      <w:rFonts w:ascii="Ubuntu" w:eastAsiaTheme="majorEastAsia" w:hAnsi="Ubuntu" w:cstheme="majorBidi"/>
      <w:b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3211"/>
    <w:rPr>
      <w:rFonts w:ascii="Ubuntu" w:eastAsiaTheme="majorEastAsia" w:hAnsi="Ubuntu" w:cstheme="majorBidi"/>
      <w:b/>
      <w:spacing w:val="-10"/>
      <w:kern w:val="28"/>
      <w:sz w:val="40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93211"/>
    <w:pPr>
      <w:numPr>
        <w:ilvl w:val="1"/>
      </w:numPr>
      <w:spacing w:after="160"/>
    </w:pPr>
    <w:rPr>
      <w:rFonts w:ascii="Ubuntu" w:eastAsiaTheme="majorEastAsia" w:hAnsi="Ubuntu" w:cstheme="majorBidi"/>
      <w:b/>
      <w:spacing w:val="15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3211"/>
    <w:rPr>
      <w:rFonts w:ascii="Ubuntu" w:eastAsiaTheme="majorEastAsia" w:hAnsi="Ubuntu" w:cstheme="majorBidi"/>
      <w:b/>
      <w:spacing w:val="15"/>
      <w:szCs w:val="28"/>
    </w:rPr>
  </w:style>
  <w:style w:type="character" w:styleId="Fett">
    <w:name w:val="Strong"/>
    <w:basedOn w:val="Absatz-Standardschriftart"/>
    <w:uiPriority w:val="22"/>
    <w:qFormat/>
    <w:rsid w:val="00093211"/>
    <w:rPr>
      <w:rFonts w:ascii="Roboto Serif" w:hAnsi="Roboto Serif"/>
      <w:b/>
      <w:bCs/>
      <w:sz w:val="20"/>
    </w:rPr>
  </w:style>
  <w:style w:type="paragraph" w:customStyle="1" w:styleId="Fliesstext">
    <w:name w:val="Fliesstext"/>
    <w:qFormat/>
    <w:rsid w:val="003A1F73"/>
    <w:pPr>
      <w:spacing w:after="160" w:line="288" w:lineRule="auto"/>
    </w:pPr>
    <w:rPr>
      <w:rFonts w:ascii="Roboto Serif" w:hAnsi="Roboto Serif"/>
      <w:sz w:val="20"/>
    </w:rPr>
  </w:style>
  <w:style w:type="paragraph" w:customStyle="1" w:styleId="KeinZeilenabstand">
    <w:name w:val="Kein Zeilenabstand"/>
    <w:basedOn w:val="Fliesstext"/>
    <w:qFormat/>
    <w:rsid w:val="003A1F73"/>
    <w:pPr>
      <w:spacing w:after="0"/>
    </w:pPr>
    <w:rPr>
      <w:bCs/>
    </w:rPr>
  </w:style>
  <w:style w:type="paragraph" w:styleId="Kopfzeile">
    <w:name w:val="header"/>
    <w:basedOn w:val="Standard"/>
    <w:link w:val="KopfzeileZchn"/>
    <w:uiPriority w:val="99"/>
    <w:unhideWhenUsed/>
    <w:rsid w:val="00F4003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003E"/>
  </w:style>
  <w:style w:type="paragraph" w:styleId="Fuzeile">
    <w:name w:val="footer"/>
    <w:basedOn w:val="Standard"/>
    <w:link w:val="FuzeileZchn"/>
    <w:uiPriority w:val="99"/>
    <w:unhideWhenUsed/>
    <w:qFormat/>
    <w:rsid w:val="00093211"/>
    <w:pPr>
      <w:tabs>
        <w:tab w:val="center" w:pos="4536"/>
        <w:tab w:val="right" w:pos="9072"/>
      </w:tabs>
    </w:pPr>
    <w:rPr>
      <w:rFonts w:ascii="Ubuntu" w:hAnsi="Ubuntu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093211"/>
    <w:rPr>
      <w:rFonts w:ascii="Ubuntu" w:hAnsi="Ubuntu"/>
      <w:sz w:val="16"/>
    </w:rPr>
  </w:style>
  <w:style w:type="paragraph" w:styleId="Verzeichnis2">
    <w:name w:val="toc 2"/>
    <w:basedOn w:val="Fliesstext"/>
    <w:next w:val="Fliesstext"/>
    <w:autoRedefine/>
    <w:uiPriority w:val="39"/>
    <w:unhideWhenUsed/>
    <w:rsid w:val="00FC7104"/>
    <w:pPr>
      <w:spacing w:after="100"/>
      <w:ind w:left="240"/>
    </w:pPr>
  </w:style>
  <w:style w:type="character" w:styleId="Hyperlink">
    <w:name w:val="Hyperlink"/>
    <w:basedOn w:val="Absatz-Standardschriftart"/>
    <w:uiPriority w:val="99"/>
    <w:unhideWhenUsed/>
    <w:rsid w:val="00FC7104"/>
    <w:rPr>
      <w:color w:val="467886" w:themeColor="hyperlink"/>
      <w:u w:val="single"/>
    </w:rPr>
  </w:style>
  <w:style w:type="paragraph" w:styleId="Verzeichnis1">
    <w:name w:val="toc 1"/>
    <w:basedOn w:val="Fliesstext"/>
    <w:next w:val="Fliesstext"/>
    <w:autoRedefine/>
    <w:uiPriority w:val="39"/>
    <w:unhideWhenUsed/>
    <w:qFormat/>
    <w:rsid w:val="00AF6324"/>
    <w:pPr>
      <w:spacing w:after="100"/>
    </w:pPr>
    <w:rPr>
      <w:b/>
    </w:rPr>
  </w:style>
  <w:style w:type="paragraph" w:styleId="Verzeichnis3">
    <w:name w:val="toc 3"/>
    <w:basedOn w:val="Fliesstext"/>
    <w:next w:val="Fliesstext"/>
    <w:autoRedefine/>
    <w:uiPriority w:val="39"/>
    <w:unhideWhenUsed/>
    <w:rsid w:val="00AF6324"/>
    <w:pPr>
      <w:spacing w:after="100"/>
      <w:ind w:left="480"/>
    </w:pPr>
  </w:style>
  <w:style w:type="paragraph" w:styleId="Verzeichnis4">
    <w:name w:val="toc 4"/>
    <w:basedOn w:val="Fliesstext"/>
    <w:next w:val="Fliesstext"/>
    <w:autoRedefine/>
    <w:uiPriority w:val="39"/>
    <w:semiHidden/>
    <w:unhideWhenUsed/>
    <w:rsid w:val="00AF6324"/>
    <w:pPr>
      <w:spacing w:after="100"/>
      <w:ind w:left="720"/>
    </w:pPr>
  </w:style>
  <w:style w:type="paragraph" w:styleId="Listenabsatz">
    <w:name w:val="List Paragraph"/>
    <w:basedOn w:val="Standard"/>
    <w:qFormat/>
    <w:rsid w:val="00FD71A5"/>
    <w:pPr>
      <w:ind w:left="720"/>
      <w:contextualSpacing/>
    </w:pPr>
  </w:style>
  <w:style w:type="character" w:styleId="Kommentarzeichen">
    <w:name w:val="annotation reference"/>
    <w:basedOn w:val="Absatz-Standardschriftart"/>
    <w:unhideWhenUsed/>
    <w:rsid w:val="00FD71A5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FD71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FD71A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71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71A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71A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71A5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C72B6D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Absatz-Standardschriftart1111111111111">
    <w:name w:val="WW-Absatz-Standardschriftart1111111111111"/>
    <w:qFormat/>
    <w:rsid w:val="008108D3"/>
  </w:style>
  <w:style w:type="paragraph" w:styleId="Textkrper">
    <w:name w:val="Body Text"/>
    <w:basedOn w:val="Standard"/>
    <w:link w:val="TextkrperZchn"/>
    <w:rsid w:val="00D34399"/>
    <w:pPr>
      <w:suppressAutoHyphens/>
      <w:spacing w:after="120"/>
    </w:pPr>
    <w:rPr>
      <w:rFonts w:ascii="Verdana" w:eastAsia="Times New Roman" w:hAnsi="Verdana" w:cs="Times New Roman"/>
      <w:sz w:val="20"/>
      <w:lang w:val="en-US"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rsid w:val="00D34399"/>
    <w:rPr>
      <w:rFonts w:ascii="Verdana" w:eastAsia="Times New Roman" w:hAnsi="Verdana" w:cs="Times New Roman"/>
      <w:sz w:val="20"/>
      <w:lang w:val="en-US" w:eastAsia="de-DE"/>
      <w14:ligatures w14:val="none"/>
    </w:rPr>
  </w:style>
  <w:style w:type="paragraph" w:customStyle="1" w:styleId="Tabelleninhalt">
    <w:name w:val="Tabelleninhalt"/>
    <w:basedOn w:val="Standard"/>
    <w:qFormat/>
    <w:rsid w:val="00D34399"/>
    <w:pPr>
      <w:suppressLineNumbers/>
      <w:suppressAutoHyphens/>
    </w:pPr>
    <w:rPr>
      <w:rFonts w:ascii="Verdana" w:eastAsia="Times New Roman" w:hAnsi="Verdana" w:cs="Times New Roman"/>
      <w:sz w:val="20"/>
      <w:lang w:val="en-US" w:eastAsia="de-DE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7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luster-ho\Ablage\8%20Forum%20organisieren\00%20(Vorlagen)\(Vorlagen%20Textdokumente%20mehrseitig)\Akademie\per%20Mail\Textvorlage%20mehrseitig%20Akademie%20E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A6338-BD37-4084-A7A3-58611E14B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Textvorlage mehrseitig Akademie EN.dotx</Template>
  <TotalTime>0</TotalTime>
  <Pages>1</Pages>
  <Words>58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Samson</dc:creator>
  <cp:keywords/>
  <dc:description/>
  <cp:lastModifiedBy>Sakofski</cp:lastModifiedBy>
  <cp:revision>2</cp:revision>
  <cp:lastPrinted>2026-09-25T08:21:00Z</cp:lastPrinted>
  <dcterms:created xsi:type="dcterms:W3CDTF">2026-09-25T08:22:00Z</dcterms:created>
  <dcterms:modified xsi:type="dcterms:W3CDTF">2026-09-25T08:22:00Z</dcterms:modified>
</cp:coreProperties>
</file>